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5DBC4" w14:textId="77777777" w:rsidR="00D80A84" w:rsidRDefault="00D80A84">
      <w:pPr>
        <w:contextualSpacing/>
        <w:rPr>
          <w:rFonts w:ascii="Ping Alt Light" w:hAnsi="Ping Alt Light"/>
          <w:b/>
          <w:sz w:val="28"/>
          <w:szCs w:val="28"/>
        </w:rPr>
      </w:pPr>
    </w:p>
    <w:p w14:paraId="6BFCBF0C" w14:textId="77777777" w:rsidR="00D80A84" w:rsidRDefault="00D80A84">
      <w:pPr>
        <w:contextualSpacing/>
        <w:rPr>
          <w:rFonts w:ascii="Ping Alt Light" w:hAnsi="Ping Alt Light"/>
          <w:b/>
          <w:sz w:val="28"/>
          <w:szCs w:val="28"/>
        </w:rPr>
      </w:pPr>
      <w:r>
        <w:rPr>
          <w:rFonts w:ascii="Ping Alt Light" w:hAnsi="Ping Alt Light"/>
          <w:noProof/>
          <w:sz w:val="20"/>
          <w:szCs w:val="20"/>
          <w:lang w:eastAsia="nl-NL"/>
        </w:rPr>
        <w:drawing>
          <wp:inline distT="0" distB="0" distL="0" distR="0" wp14:anchorId="153134ED" wp14:editId="1BC831AE">
            <wp:extent cx="3857625" cy="965257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M_LOGO_RG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0" cy="96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2F30" w14:textId="77777777" w:rsidR="0058079E" w:rsidRPr="00AF68D8" w:rsidRDefault="00D80A84" w:rsidP="0058079E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b/>
          <w:sz w:val="28"/>
          <w:szCs w:val="28"/>
          <w:lang w:val="en-US"/>
        </w:rPr>
        <w:br/>
      </w:r>
      <w:r w:rsidR="00494FEA" w:rsidRPr="00AF68D8">
        <w:rPr>
          <w:rFonts w:ascii="Ping Alt Light" w:hAnsi="Ping Alt Light"/>
          <w:b/>
          <w:sz w:val="28"/>
          <w:szCs w:val="28"/>
          <w:lang w:val="en-US"/>
        </w:rPr>
        <w:t xml:space="preserve">Outside activities of members of the Supervisory Board of </w:t>
      </w:r>
      <w:proofErr w:type="spellStart"/>
      <w:r w:rsidR="00494FEA" w:rsidRPr="00AF68D8">
        <w:rPr>
          <w:rFonts w:ascii="Ping Alt Light" w:hAnsi="Ping Alt Light"/>
          <w:b/>
          <w:sz w:val="28"/>
          <w:szCs w:val="28"/>
          <w:lang w:val="en-US"/>
        </w:rPr>
        <w:t>Kunstmuseum</w:t>
      </w:r>
      <w:proofErr w:type="spellEnd"/>
      <w:r w:rsidR="00494FEA" w:rsidRPr="00AF68D8">
        <w:rPr>
          <w:rFonts w:ascii="Ping Alt Light" w:hAnsi="Ping Alt Light"/>
          <w:b/>
          <w:sz w:val="28"/>
          <w:szCs w:val="28"/>
          <w:lang w:val="en-US"/>
        </w:rPr>
        <w:t xml:space="preserve"> Den Haag</w:t>
      </w:r>
      <w:r w:rsidRPr="00AF68D8">
        <w:rPr>
          <w:rFonts w:ascii="Ping Alt Light" w:hAnsi="Ping Alt Light"/>
          <w:sz w:val="20"/>
          <w:szCs w:val="20"/>
          <w:lang w:val="en-US"/>
        </w:rPr>
        <w:br/>
      </w:r>
      <w:r w:rsidRPr="00AF68D8">
        <w:rPr>
          <w:rFonts w:ascii="Ping Alt Light" w:hAnsi="Ping Alt Light"/>
          <w:sz w:val="20"/>
          <w:szCs w:val="20"/>
          <w:lang w:val="en-US"/>
        </w:rPr>
        <w:br/>
      </w:r>
      <w:r w:rsidR="00494FEA" w:rsidRPr="00AF68D8">
        <w:rPr>
          <w:rFonts w:ascii="Ping Alt Light" w:hAnsi="Ping Alt Light"/>
          <w:b/>
          <w:sz w:val="20"/>
          <w:szCs w:val="20"/>
          <w:lang w:val="en-US"/>
        </w:rPr>
        <w:t>Professor</w:t>
      </w:r>
      <w:r w:rsidRPr="00AF68D8">
        <w:rPr>
          <w:rFonts w:ascii="Ping Alt Light" w:hAnsi="Ping Alt Light"/>
          <w:b/>
          <w:sz w:val="20"/>
          <w:szCs w:val="20"/>
          <w:lang w:val="en-US"/>
        </w:rPr>
        <w:t xml:space="preserve"> C.N. </w:t>
      </w:r>
      <w:proofErr w:type="spellStart"/>
      <w:r w:rsidRPr="00AF68D8">
        <w:rPr>
          <w:rFonts w:ascii="Ping Alt Light" w:hAnsi="Ping Alt Light"/>
          <w:b/>
          <w:sz w:val="20"/>
          <w:szCs w:val="20"/>
          <w:lang w:val="en-US"/>
        </w:rPr>
        <w:t>Teulings</w:t>
      </w:r>
      <w:proofErr w:type="spellEnd"/>
      <w:r w:rsidR="00DC7F0A" w:rsidRPr="00AF68D8">
        <w:rPr>
          <w:rFonts w:ascii="Ping Alt Light" w:hAnsi="Ping Alt Light"/>
          <w:b/>
          <w:sz w:val="20"/>
          <w:szCs w:val="20"/>
          <w:lang w:val="en-US"/>
        </w:rPr>
        <w:t xml:space="preserve"> (</w:t>
      </w:r>
      <w:r w:rsidR="00494FEA" w:rsidRPr="00AF68D8">
        <w:rPr>
          <w:rFonts w:ascii="Ping Alt Light" w:hAnsi="Ping Alt Light"/>
          <w:b/>
          <w:sz w:val="20"/>
          <w:szCs w:val="20"/>
          <w:lang w:val="en-US"/>
        </w:rPr>
        <w:t>chair</w:t>
      </w:r>
      <w:r w:rsidR="00DC7F0A" w:rsidRPr="00AF68D8">
        <w:rPr>
          <w:rFonts w:ascii="Ping Alt Light" w:hAnsi="Ping Alt Light"/>
          <w:b/>
          <w:sz w:val="20"/>
          <w:szCs w:val="20"/>
          <w:lang w:val="en-US"/>
        </w:rPr>
        <w:t>)</w:t>
      </w:r>
      <w:r w:rsidRPr="00AF68D8">
        <w:rPr>
          <w:rFonts w:ascii="Ping Alt Light" w:hAnsi="Ping Alt Light"/>
          <w:sz w:val="20"/>
          <w:szCs w:val="20"/>
          <w:lang w:val="en-US"/>
        </w:rPr>
        <w:br/>
      </w:r>
      <w:r w:rsidR="0058079E"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proofErr w:type="spellStart"/>
      <w:r w:rsidR="00494FEA" w:rsidRPr="00AF68D8">
        <w:rPr>
          <w:rFonts w:ascii="Ping Alt Light" w:hAnsi="Ping Alt Light"/>
          <w:sz w:val="20"/>
          <w:szCs w:val="20"/>
          <w:lang w:val="en-US"/>
        </w:rPr>
        <w:t>Committe</w:t>
      </w:r>
      <w:proofErr w:type="spellEnd"/>
      <w:r w:rsidR="00494FEA" w:rsidRPr="00AF68D8">
        <w:rPr>
          <w:rFonts w:ascii="Ping Alt Light" w:hAnsi="Ping Alt Light"/>
          <w:sz w:val="20"/>
          <w:szCs w:val="20"/>
          <w:lang w:val="en-US"/>
        </w:rPr>
        <w:t xml:space="preserve"> member, Dutch Authority for the Financial Markets (AFM)</w:t>
      </w:r>
    </w:p>
    <w:p w14:paraId="053119C9" w14:textId="77777777" w:rsidR="0058079E" w:rsidRPr="00AF68D8" w:rsidRDefault="0058079E" w:rsidP="0058079E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>Board member, Friends of the Nexus Institute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</w:p>
    <w:p w14:paraId="47B6E339" w14:textId="77777777" w:rsidR="0058079E" w:rsidRPr="00AF68D8" w:rsidRDefault="0058079E" w:rsidP="0058079E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proofErr w:type="spellStart"/>
      <w:r w:rsidR="00494FEA" w:rsidRPr="00AF68D8">
        <w:rPr>
          <w:rFonts w:ascii="Ping Alt Light" w:hAnsi="Ping Alt Light"/>
          <w:i/>
          <w:sz w:val="20"/>
          <w:szCs w:val="20"/>
          <w:lang w:val="en-US"/>
        </w:rPr>
        <w:t>Financieel</w:t>
      </w:r>
      <w:proofErr w:type="spellEnd"/>
      <w:r w:rsidR="00494FEA" w:rsidRPr="00AF68D8">
        <w:rPr>
          <w:rFonts w:ascii="Ping Alt Light" w:hAnsi="Ping Alt Light"/>
          <w:i/>
          <w:sz w:val="20"/>
          <w:szCs w:val="20"/>
          <w:lang w:val="en-US"/>
        </w:rPr>
        <w:t xml:space="preserve"> </w:t>
      </w:r>
      <w:proofErr w:type="spellStart"/>
      <w:r w:rsidR="00494FEA" w:rsidRPr="00AF68D8">
        <w:rPr>
          <w:rFonts w:ascii="Ping Alt Light" w:hAnsi="Ping Alt Light"/>
          <w:i/>
          <w:sz w:val="20"/>
          <w:szCs w:val="20"/>
          <w:lang w:val="en-US"/>
        </w:rPr>
        <w:t>Dagblad</w:t>
      </w:r>
      <w:proofErr w:type="spellEnd"/>
      <w:r w:rsidR="00494FEA" w:rsidRPr="00AF68D8">
        <w:rPr>
          <w:rFonts w:ascii="Ping Alt Light" w:hAnsi="Ping Alt Light"/>
          <w:i/>
          <w:sz w:val="20"/>
          <w:szCs w:val="20"/>
          <w:lang w:val="en-US"/>
        </w:rPr>
        <w:t xml:space="preserve">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>c</w:t>
      </w:r>
      <w:r w:rsidR="009F0D9A" w:rsidRPr="00AF68D8">
        <w:rPr>
          <w:rFonts w:ascii="Ping Alt Light" w:hAnsi="Ping Alt Light"/>
          <w:sz w:val="20"/>
          <w:szCs w:val="20"/>
          <w:lang w:val="en-US"/>
        </w:rPr>
        <w:t xml:space="preserve">olumnist </w:t>
      </w:r>
      <w:r w:rsidRPr="00AF68D8">
        <w:rPr>
          <w:rFonts w:ascii="Ping Alt Light" w:hAnsi="Ping Alt Light"/>
          <w:sz w:val="20"/>
          <w:szCs w:val="20"/>
          <w:lang w:val="en-US"/>
        </w:rPr>
        <w:br/>
        <w:t xml:space="preserve">-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 xml:space="preserve">Chair of the Supervisory Board of the </w:t>
      </w:r>
      <w:proofErr w:type="spellStart"/>
      <w:r w:rsidR="00494FEA" w:rsidRPr="00AF68D8">
        <w:rPr>
          <w:rFonts w:ascii="Ping Alt Light" w:hAnsi="Ping Alt Light"/>
          <w:sz w:val="20"/>
          <w:szCs w:val="20"/>
          <w:lang w:val="en-US"/>
        </w:rPr>
        <w:t>Boekman</w:t>
      </w:r>
      <w:proofErr w:type="spellEnd"/>
      <w:r w:rsidR="00494FEA" w:rsidRPr="00AF68D8">
        <w:rPr>
          <w:rFonts w:ascii="Ping Alt Light" w:hAnsi="Ping Alt Light"/>
          <w:sz w:val="20"/>
          <w:szCs w:val="20"/>
          <w:lang w:val="en-US"/>
        </w:rPr>
        <w:t xml:space="preserve"> Foundation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</w:p>
    <w:p w14:paraId="4E37EC2E" w14:textId="77777777" w:rsidR="0058079E" w:rsidRPr="0058079E" w:rsidRDefault="0058079E" w:rsidP="0058079E">
      <w:pPr>
        <w:contextualSpacing/>
        <w:rPr>
          <w:rFonts w:ascii="Ping Alt Light" w:hAnsi="Ping Alt Light"/>
          <w:sz w:val="20"/>
          <w:szCs w:val="20"/>
          <w:lang w:val="en-US"/>
        </w:rPr>
      </w:pPr>
      <w:r>
        <w:rPr>
          <w:rFonts w:ascii="Ping Alt Light" w:hAnsi="Ping Alt Light"/>
          <w:sz w:val="20"/>
          <w:szCs w:val="20"/>
          <w:lang w:val="en-US"/>
        </w:rPr>
        <w:t xml:space="preserve">- </w:t>
      </w:r>
      <w:r w:rsidR="00494FEA">
        <w:rPr>
          <w:rFonts w:ascii="Ping Alt Light" w:hAnsi="Ping Alt Light"/>
          <w:sz w:val="20"/>
          <w:szCs w:val="20"/>
          <w:lang w:val="en-US"/>
        </w:rPr>
        <w:t>Member of the</w:t>
      </w:r>
      <w:r w:rsidRPr="0058079E">
        <w:rPr>
          <w:rFonts w:ascii="Ping Alt Light" w:hAnsi="Ping Alt Light"/>
          <w:sz w:val="20"/>
          <w:szCs w:val="20"/>
          <w:lang w:val="en-US"/>
        </w:rPr>
        <w:t xml:space="preserve"> Board of Associate Editors</w:t>
      </w:r>
      <w:r w:rsidR="00494FEA">
        <w:rPr>
          <w:rFonts w:ascii="Ping Alt Light" w:hAnsi="Ping Alt Light"/>
          <w:sz w:val="20"/>
          <w:szCs w:val="20"/>
          <w:lang w:val="en-US"/>
        </w:rPr>
        <w:t xml:space="preserve"> of The</w:t>
      </w:r>
      <w:r w:rsidRPr="0058079E">
        <w:rPr>
          <w:rFonts w:ascii="Ping Alt Light" w:hAnsi="Ping Alt Light"/>
          <w:sz w:val="20"/>
          <w:szCs w:val="20"/>
          <w:lang w:val="en-US"/>
        </w:rPr>
        <w:t xml:space="preserve"> Economist </w:t>
      </w:r>
    </w:p>
    <w:p w14:paraId="526C7ED2" w14:textId="77777777" w:rsidR="0058079E" w:rsidRPr="00AF68D8" w:rsidRDefault="0058079E" w:rsidP="0058079E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>Member of the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‘Office for Budget Responsibility’ (OBR)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>advisory council</w:t>
      </w:r>
    </w:p>
    <w:p w14:paraId="274A1D86" w14:textId="77777777" w:rsidR="009F0D9A" w:rsidRPr="00AF68D8" w:rsidRDefault="0058079E" w:rsidP="009F0D9A">
      <w:pPr>
        <w:contextualSpacing/>
        <w:rPr>
          <w:rFonts w:ascii="Ping Alt Light" w:hAnsi="Ping Alt Light"/>
          <w:b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 xml:space="preserve">Member of the Supervisory Board of 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Eindhoven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>University of Technology</w:t>
      </w:r>
      <w:r w:rsidR="00D80A84" w:rsidRPr="00AF68D8">
        <w:rPr>
          <w:rFonts w:ascii="Ping Alt Light" w:hAnsi="Ping Alt Light"/>
          <w:sz w:val="20"/>
          <w:szCs w:val="20"/>
          <w:lang w:val="en-US"/>
        </w:rPr>
        <w:br/>
      </w:r>
    </w:p>
    <w:p w14:paraId="615B7259" w14:textId="77777777" w:rsidR="00494FEA" w:rsidRPr="00AF68D8" w:rsidRDefault="00494FEA" w:rsidP="009F0D9A">
      <w:pPr>
        <w:contextualSpacing/>
        <w:rPr>
          <w:rFonts w:ascii="Ping Alt Light" w:hAnsi="Ping Alt Light"/>
          <w:b/>
          <w:sz w:val="20"/>
          <w:szCs w:val="20"/>
          <w:lang w:val="en-US"/>
        </w:rPr>
      </w:pPr>
      <w:proofErr w:type="spellStart"/>
      <w:r w:rsidRPr="00AF68D8">
        <w:rPr>
          <w:rFonts w:ascii="Ping Alt Light" w:hAnsi="Ping Alt Light"/>
          <w:b/>
          <w:sz w:val="20"/>
          <w:szCs w:val="20"/>
          <w:lang w:val="en-US"/>
        </w:rPr>
        <w:t>Mr</w:t>
      </w:r>
      <w:proofErr w:type="spellEnd"/>
      <w:r w:rsidR="009F0D9A" w:rsidRPr="00AF68D8">
        <w:rPr>
          <w:rFonts w:ascii="Ping Alt Light" w:hAnsi="Ping Alt Light"/>
          <w:b/>
          <w:sz w:val="20"/>
          <w:szCs w:val="20"/>
          <w:lang w:val="en-US"/>
        </w:rPr>
        <w:t xml:space="preserve"> H.W. </w:t>
      </w:r>
      <w:proofErr w:type="spellStart"/>
      <w:r w:rsidR="009F0D9A" w:rsidRPr="00AF68D8">
        <w:rPr>
          <w:rFonts w:ascii="Ping Alt Light" w:hAnsi="Ping Alt Light"/>
          <w:b/>
          <w:sz w:val="20"/>
          <w:szCs w:val="20"/>
          <w:lang w:val="en-US"/>
        </w:rPr>
        <w:t>Breukink</w:t>
      </w:r>
      <w:proofErr w:type="spellEnd"/>
    </w:p>
    <w:p w14:paraId="0C3EA3EA" w14:textId="77777777" w:rsidR="00494FEA" w:rsidRPr="00AF68D8" w:rsidRDefault="00494FEA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>- Executive coach at and owner of Development Dialogue</w:t>
      </w:r>
    </w:p>
    <w:p w14:paraId="5A230AD8" w14:textId="77777777" w:rsidR="00494FEA" w:rsidRPr="00AF68D8" w:rsidRDefault="00494FEA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>- Chair of the Supervisory Board of Brink Groep</w:t>
      </w:r>
    </w:p>
    <w:p w14:paraId="0D63DB36" w14:textId="77777777" w:rsidR="00494FEA" w:rsidRPr="00AF68D8" w:rsidRDefault="00494FEA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Chair of the Supervisory Board of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Residentie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Orkest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>, The Hague</w:t>
      </w:r>
    </w:p>
    <w:p w14:paraId="4ADD58D2" w14:textId="77777777" w:rsidR="009F0D9A" w:rsidRPr="00AF68D8" w:rsidRDefault="00494FE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Chair of the Board of Governors at the </w:t>
      </w:r>
      <w:r w:rsidR="009F0D9A" w:rsidRPr="00AF68D8">
        <w:rPr>
          <w:rFonts w:ascii="Ping Alt Light" w:hAnsi="Ping Alt Light"/>
          <w:sz w:val="20"/>
          <w:szCs w:val="20"/>
          <w:lang w:val="en-US"/>
        </w:rPr>
        <w:t>Governance University</w:t>
      </w:r>
      <w:r w:rsidR="009F0D9A" w:rsidRPr="00AF68D8">
        <w:rPr>
          <w:rFonts w:ascii="Ping Alt Light" w:hAnsi="Ping Alt Light"/>
          <w:sz w:val="20"/>
          <w:szCs w:val="20"/>
          <w:lang w:val="en-US"/>
        </w:rPr>
        <w:br/>
      </w:r>
    </w:p>
    <w:p w14:paraId="28A53E97" w14:textId="77777777" w:rsidR="009F0D9A" w:rsidRPr="00AF68D8" w:rsidRDefault="00494FEA" w:rsidP="00D80A84">
      <w:pPr>
        <w:contextualSpacing/>
        <w:rPr>
          <w:rFonts w:ascii="Ping Alt Light" w:hAnsi="Ping Alt Light"/>
          <w:b/>
          <w:sz w:val="20"/>
          <w:szCs w:val="20"/>
          <w:lang w:val="en-US"/>
        </w:rPr>
      </w:pPr>
      <w:proofErr w:type="spellStart"/>
      <w:r w:rsidRPr="00AF68D8">
        <w:rPr>
          <w:rFonts w:ascii="Ping Alt Light" w:hAnsi="Ping Alt Light"/>
          <w:b/>
          <w:sz w:val="20"/>
          <w:szCs w:val="20"/>
          <w:lang w:val="en-US"/>
        </w:rPr>
        <w:t>Mr</w:t>
      </w:r>
      <w:proofErr w:type="spellEnd"/>
      <w:r w:rsidR="009F0D9A" w:rsidRPr="00AF68D8">
        <w:rPr>
          <w:rFonts w:ascii="Ping Alt Light" w:hAnsi="Ping Alt Light"/>
          <w:b/>
          <w:sz w:val="20"/>
          <w:szCs w:val="20"/>
          <w:lang w:val="en-US"/>
        </w:rPr>
        <w:t xml:space="preserve"> M. Essafi</w:t>
      </w:r>
      <w:r w:rsidR="009F0D9A" w:rsidRPr="00AF68D8">
        <w:rPr>
          <w:rFonts w:ascii="Ping Alt Light" w:hAnsi="Ping Alt Light"/>
          <w:sz w:val="20"/>
          <w:szCs w:val="20"/>
          <w:lang w:val="en-US"/>
        </w:rPr>
        <w:br/>
        <w:t xml:space="preserve">- </w:t>
      </w:r>
      <w:r w:rsidRPr="00AF68D8">
        <w:rPr>
          <w:rFonts w:ascii="Ping Alt Light" w:hAnsi="Ping Alt Light"/>
          <w:sz w:val="20"/>
          <w:szCs w:val="20"/>
          <w:lang w:val="en-US"/>
        </w:rPr>
        <w:t>Director/owner of PublicEffect</w:t>
      </w:r>
      <w:r w:rsidR="00D80A84" w:rsidRPr="00AF68D8">
        <w:rPr>
          <w:rFonts w:ascii="Ping Alt Light" w:hAnsi="Ping Alt Light"/>
          <w:sz w:val="20"/>
          <w:szCs w:val="20"/>
          <w:lang w:val="en-US"/>
        </w:rPr>
        <w:br/>
      </w:r>
    </w:p>
    <w:p w14:paraId="665EF993" w14:textId="6499A715" w:rsidR="009F0D9A" w:rsidRPr="00AF68D8" w:rsidRDefault="00494FE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proofErr w:type="spellStart"/>
      <w:r w:rsidRPr="00AF68D8">
        <w:rPr>
          <w:rFonts w:ascii="Ping Alt Light" w:hAnsi="Ping Alt Light"/>
          <w:b/>
          <w:sz w:val="20"/>
          <w:szCs w:val="20"/>
          <w:lang w:val="en-US"/>
        </w:rPr>
        <w:t>Ms</w:t>
      </w:r>
      <w:proofErr w:type="spellEnd"/>
      <w:r w:rsidR="009F0D9A" w:rsidRPr="00AF68D8">
        <w:rPr>
          <w:rFonts w:ascii="Ping Alt Light" w:hAnsi="Ping Alt Light"/>
          <w:b/>
          <w:sz w:val="20"/>
          <w:szCs w:val="20"/>
          <w:lang w:val="en-US"/>
        </w:rPr>
        <w:t xml:space="preserve"> J. </w:t>
      </w:r>
      <w:proofErr w:type="spellStart"/>
      <w:r w:rsidR="009F0D9A" w:rsidRPr="00AF68D8">
        <w:rPr>
          <w:rFonts w:ascii="Ping Alt Light" w:hAnsi="Ping Alt Light"/>
          <w:b/>
          <w:sz w:val="20"/>
          <w:szCs w:val="20"/>
          <w:lang w:val="en-US"/>
        </w:rPr>
        <w:t>Klijnsma</w:t>
      </w:r>
      <w:proofErr w:type="spellEnd"/>
      <w:r w:rsidR="009F0D9A" w:rsidRPr="00AF68D8">
        <w:rPr>
          <w:rFonts w:ascii="Ping Alt Light" w:hAnsi="Ping Alt Light"/>
          <w:sz w:val="20"/>
          <w:szCs w:val="20"/>
          <w:lang w:val="en-US"/>
        </w:rPr>
        <w:br/>
      </w:r>
      <w:r w:rsidR="00AF68D8">
        <w:rPr>
          <w:rFonts w:ascii="Ping Alt Light" w:hAnsi="Ping Alt Light"/>
          <w:sz w:val="20"/>
          <w:szCs w:val="20"/>
          <w:lang w:val="en-US"/>
        </w:rPr>
        <w:t xml:space="preserve">- </w:t>
      </w:r>
      <w:bookmarkStart w:id="0" w:name="_GoBack"/>
      <w:bookmarkEnd w:id="0"/>
      <w:r w:rsidR="00AF68D8" w:rsidRPr="00AF68D8">
        <w:rPr>
          <w:rFonts w:ascii="Ping Alt Light" w:hAnsi="Ping Alt Light"/>
          <w:sz w:val="20"/>
          <w:szCs w:val="20"/>
          <w:lang w:val="en-US"/>
        </w:rPr>
        <w:t>King’s Commissioner in the Province of Drenthe</w:t>
      </w:r>
      <w:r w:rsidR="00AF68D8" w:rsidRPr="00AF68D8">
        <w:rPr>
          <w:rFonts w:ascii="Ping Alt Light" w:hAnsi="Ping Alt Light"/>
          <w:sz w:val="20"/>
          <w:szCs w:val="20"/>
          <w:lang w:val="en-US"/>
        </w:rPr>
        <w:br/>
      </w:r>
      <w:r w:rsidR="009F0D9A"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 xml:space="preserve">Member of the board of management and coordinating body of </w:t>
      </w:r>
      <w:r w:rsidR="009F0D9A" w:rsidRPr="00AF68D8">
        <w:rPr>
          <w:rFonts w:ascii="Ping Alt Light" w:hAnsi="Ping Alt Light"/>
          <w:sz w:val="20"/>
          <w:szCs w:val="20"/>
          <w:lang w:val="en-US"/>
        </w:rPr>
        <w:t>SNN</w:t>
      </w:r>
      <w:r w:rsidR="009F0D9A" w:rsidRPr="00AF68D8">
        <w:rPr>
          <w:rFonts w:ascii="Ping Alt Light" w:hAnsi="Ping Alt Light"/>
          <w:sz w:val="20"/>
          <w:szCs w:val="20"/>
          <w:lang w:val="en-US"/>
        </w:rPr>
        <w:br/>
        <w:t xml:space="preserve">-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>Informal member, IPO Official Advisory Committees on Finance and the Quality of Public Administration</w:t>
      </w:r>
      <w:r w:rsidR="009F0D9A"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  <w:r w:rsidR="009F0D9A" w:rsidRPr="00AF68D8">
        <w:rPr>
          <w:rFonts w:ascii="Ping Alt Light" w:hAnsi="Ping Alt Light"/>
          <w:sz w:val="20"/>
          <w:szCs w:val="20"/>
          <w:lang w:val="en-US"/>
        </w:rPr>
        <w:br/>
        <w:t xml:space="preserve">-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 xml:space="preserve">Chair of management board, Fund for the after-care of </w:t>
      </w:r>
      <w:proofErr w:type="spellStart"/>
      <w:r w:rsidR="009E450D" w:rsidRPr="00AF68D8">
        <w:rPr>
          <w:rFonts w:ascii="Ping Alt Light" w:hAnsi="Ping Alt Light"/>
          <w:sz w:val="20"/>
          <w:szCs w:val="20"/>
          <w:lang w:val="en-US"/>
        </w:rPr>
        <w:t>inoperational</w:t>
      </w:r>
      <w:proofErr w:type="spellEnd"/>
      <w:r w:rsidR="009E450D" w:rsidRPr="00AF68D8">
        <w:rPr>
          <w:rFonts w:ascii="Ping Alt Light" w:hAnsi="Ping Alt Light"/>
          <w:sz w:val="20"/>
          <w:szCs w:val="20"/>
          <w:lang w:val="en-US"/>
        </w:rPr>
        <w:t xml:space="preserve"> landfills</w:t>
      </w:r>
    </w:p>
    <w:p w14:paraId="64996A9F" w14:textId="0283CCE9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 xml:space="preserve">Chair, Prince 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Bernhard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>Cultural Fund,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Drenthe</w:t>
      </w:r>
    </w:p>
    <w:p w14:paraId="6C9C3704" w14:textId="052308E2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>Board member,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Kraus-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Groeneveld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Stichting</w:t>
      </w:r>
    </w:p>
    <w:p w14:paraId="3FF78BD0" w14:textId="11711D76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>Member of RIEC-No</w:t>
      </w:r>
      <w:r w:rsidR="0031175B" w:rsidRPr="00AF68D8">
        <w:rPr>
          <w:rFonts w:ascii="Ping Alt Light" w:hAnsi="Ping Alt Light"/>
          <w:sz w:val="20"/>
          <w:szCs w:val="20"/>
          <w:lang w:val="en-US"/>
        </w:rPr>
        <w:t>ord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 xml:space="preserve"> steering group</w:t>
      </w:r>
    </w:p>
    <w:p w14:paraId="16BB920B" w14:textId="6BA5B8A5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>J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ury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 xml:space="preserve">chair, Public-sector Manager of the Year </w:t>
      </w:r>
    </w:p>
    <w:p w14:paraId="34DE5D8E" w14:textId="46D35679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 xml:space="preserve">Member of </w:t>
      </w:r>
      <w:r w:rsidR="00F269A4" w:rsidRPr="00AF68D8">
        <w:rPr>
          <w:rFonts w:ascii="Ping Alt Light" w:hAnsi="Ping Alt Light"/>
          <w:sz w:val="20"/>
          <w:szCs w:val="20"/>
          <w:lang w:val="en-US"/>
        </w:rPr>
        <w:t>Patronage</w:t>
      </w:r>
      <w:r w:rsidR="009E450D" w:rsidRPr="00AF68D8">
        <w:rPr>
          <w:rFonts w:ascii="Ping Alt Light" w:hAnsi="Ping Alt Light"/>
          <w:sz w:val="20"/>
          <w:szCs w:val="20"/>
          <w:lang w:val="en-US"/>
        </w:rPr>
        <w:t xml:space="preserve"> Committee, Drenthe Veterans Association</w:t>
      </w:r>
    </w:p>
    <w:p w14:paraId="51B7D4D8" w14:textId="5954ED37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 xml:space="preserve">Member of </w:t>
      </w:r>
      <w:r w:rsidR="00F269A4" w:rsidRPr="00AF68D8">
        <w:rPr>
          <w:rFonts w:ascii="Ping Alt Light" w:hAnsi="Ping Alt Light"/>
          <w:sz w:val="20"/>
          <w:szCs w:val="20"/>
          <w:lang w:val="en-US"/>
        </w:rPr>
        <w:t>Patronage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 xml:space="preserve"> Committee, 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De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Noordelijke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Haringparty</w:t>
      </w:r>
      <w:proofErr w:type="spellEnd"/>
    </w:p>
    <w:p w14:paraId="146D4E85" w14:textId="3CAD3C8C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 xml:space="preserve">Member of </w:t>
      </w:r>
      <w:r w:rsidR="00F269A4" w:rsidRPr="00AF68D8">
        <w:rPr>
          <w:rFonts w:ascii="Ping Alt Light" w:hAnsi="Ping Alt Light"/>
          <w:sz w:val="20"/>
          <w:szCs w:val="20"/>
          <w:lang w:val="en-US"/>
        </w:rPr>
        <w:t>Patronage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 xml:space="preserve"> Committee, Peter the Great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Festival</w:t>
      </w:r>
    </w:p>
    <w:p w14:paraId="4069F4F2" w14:textId="009DA718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>Ambassado</w:t>
      </w:r>
      <w:r w:rsidRPr="00AF68D8">
        <w:rPr>
          <w:rFonts w:ascii="Ping Alt Light" w:hAnsi="Ping Alt Light"/>
          <w:sz w:val="20"/>
          <w:szCs w:val="20"/>
          <w:lang w:val="en-US"/>
        </w:rPr>
        <w:t>r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 xml:space="preserve"> of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Stichting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Hartveilig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Drenthe</w:t>
      </w:r>
    </w:p>
    <w:p w14:paraId="3BE6BD55" w14:textId="4CB86F12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>Ambassador of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Alliantie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van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Kracht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tegen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Armoede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br/>
        <w:t xml:space="preserve">- 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>Ambassador of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Liliane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Fonds</w:t>
      </w:r>
      <w:proofErr w:type="spellEnd"/>
    </w:p>
    <w:p w14:paraId="1DFA426B" w14:textId="7795EF09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>Chair of the Supervisory Board of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Stichting Resto Van Harte</w:t>
      </w:r>
    </w:p>
    <w:p w14:paraId="24D2C2DD" w14:textId="2145F14E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>Chair of Management Board,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Stichting De Dutch Don’t Dance Division</w:t>
      </w:r>
    </w:p>
    <w:p w14:paraId="448A5068" w14:textId="3B84033F" w:rsidR="009F0D9A" w:rsidRPr="00AF68D8" w:rsidRDefault="009F0D9A" w:rsidP="009F0D9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>Member of the advisory committee on the administration of allowance</w:t>
      </w:r>
      <w:r w:rsidR="0031175B" w:rsidRPr="00AF68D8">
        <w:rPr>
          <w:rFonts w:ascii="Ping Alt Light" w:hAnsi="Ping Alt Light"/>
          <w:sz w:val="20"/>
          <w:szCs w:val="20"/>
          <w:lang w:val="en-US"/>
        </w:rPr>
        <w:t>s</w:t>
      </w:r>
      <w:r w:rsidR="00712F4D" w:rsidRPr="00AF68D8">
        <w:rPr>
          <w:rFonts w:ascii="Ping Alt Light" w:hAnsi="Ping Alt Light"/>
          <w:sz w:val="20"/>
          <w:szCs w:val="20"/>
          <w:lang w:val="en-US"/>
        </w:rPr>
        <w:t xml:space="preserve">, Ministry of Finance </w:t>
      </w:r>
    </w:p>
    <w:p w14:paraId="093B817F" w14:textId="77777777" w:rsidR="009F0D9A" w:rsidRPr="00AF68D8" w:rsidRDefault="009F0D9A" w:rsidP="00D80A84">
      <w:pPr>
        <w:contextualSpacing/>
        <w:rPr>
          <w:rFonts w:ascii="Ping Alt Light" w:hAnsi="Ping Alt Light"/>
          <w:b/>
          <w:sz w:val="20"/>
          <w:szCs w:val="20"/>
          <w:lang w:val="en-US"/>
        </w:rPr>
      </w:pPr>
    </w:p>
    <w:p w14:paraId="4AE3A533" w14:textId="77777777" w:rsidR="00494FEA" w:rsidRPr="00AF68D8" w:rsidRDefault="009E3CD4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proofErr w:type="spellStart"/>
      <w:r w:rsidRPr="00AF68D8">
        <w:rPr>
          <w:rFonts w:ascii="Ping Alt Light" w:hAnsi="Ping Alt Light"/>
          <w:b/>
          <w:sz w:val="20"/>
          <w:szCs w:val="20"/>
          <w:lang w:val="en-US"/>
        </w:rPr>
        <w:lastRenderedPageBreak/>
        <w:t>Ms</w:t>
      </w:r>
      <w:proofErr w:type="spellEnd"/>
      <w:r w:rsidR="00D80A84" w:rsidRPr="00AF68D8">
        <w:rPr>
          <w:rFonts w:ascii="Ping Alt Light" w:hAnsi="Ping Alt Light"/>
          <w:b/>
          <w:sz w:val="20"/>
          <w:szCs w:val="20"/>
          <w:lang w:val="en-US"/>
        </w:rPr>
        <w:t xml:space="preserve"> Y. van </w:t>
      </w:r>
      <w:proofErr w:type="spellStart"/>
      <w:r w:rsidR="00D80A84" w:rsidRPr="00AF68D8">
        <w:rPr>
          <w:rFonts w:ascii="Ping Alt Light" w:hAnsi="Ping Alt Light"/>
          <w:b/>
          <w:sz w:val="20"/>
          <w:szCs w:val="20"/>
          <w:lang w:val="en-US"/>
        </w:rPr>
        <w:t>Rooy</w:t>
      </w:r>
      <w:proofErr w:type="spellEnd"/>
      <w:r w:rsidR="00D80A84" w:rsidRPr="00AF68D8">
        <w:rPr>
          <w:rFonts w:ascii="Ping Alt Light" w:hAnsi="Ping Alt Light"/>
          <w:sz w:val="20"/>
          <w:szCs w:val="20"/>
          <w:lang w:val="en-US"/>
        </w:rPr>
        <w:t xml:space="preserve"> </w:t>
      </w:r>
      <w:r w:rsidR="00D80A84" w:rsidRPr="00AF68D8">
        <w:rPr>
          <w:rFonts w:ascii="Ping Alt Light" w:hAnsi="Ping Alt Light"/>
          <w:sz w:val="20"/>
          <w:szCs w:val="20"/>
          <w:lang w:val="en-US"/>
        </w:rPr>
        <w:br/>
        <w:t xml:space="preserve">-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>Chair of the Supervisory Board of Philips Electronics Nederland BV</w:t>
      </w:r>
    </w:p>
    <w:p w14:paraId="1A457AFC" w14:textId="77777777" w:rsidR="00494FEA" w:rsidRPr="00AF68D8" w:rsidRDefault="00494FEA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>- Member of the Supervisory Board (and Public Interest Body) of PwC Accountants</w:t>
      </w:r>
    </w:p>
    <w:p w14:paraId="768BC6C6" w14:textId="77777777" w:rsidR="00494FEA" w:rsidRPr="00AF68D8" w:rsidRDefault="00494FEA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>- Member of the Board of Directors of GAK Institute</w:t>
      </w:r>
    </w:p>
    <w:p w14:paraId="6B5580BB" w14:textId="77777777" w:rsidR="00494FEA" w:rsidRPr="00AF68D8" w:rsidRDefault="00D80A84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</w:t>
      </w:r>
      <w:r w:rsidR="00494FEA" w:rsidRPr="00AF68D8">
        <w:rPr>
          <w:rFonts w:ascii="Ping Alt Light" w:hAnsi="Ping Alt Light"/>
          <w:sz w:val="20"/>
          <w:szCs w:val="20"/>
          <w:lang w:val="en-US"/>
        </w:rPr>
        <w:t>Deputy Chair of the Supervisory Board of FUJI Europe</w:t>
      </w:r>
    </w:p>
    <w:p w14:paraId="4A3867DD" w14:textId="77777777" w:rsidR="00494FEA" w:rsidRPr="00AF68D8" w:rsidRDefault="00494FEA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 xml:space="preserve">- Member of the Supervisory Board of the ’s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Heerenloo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Foundation</w:t>
      </w:r>
    </w:p>
    <w:p w14:paraId="70F572B5" w14:textId="77777777" w:rsidR="00494FEA" w:rsidRPr="00AF68D8" w:rsidRDefault="00494FEA" w:rsidP="00494FEA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>- Chair of the Supervisory Board of the Dutch Accreditation Council</w:t>
      </w:r>
    </w:p>
    <w:p w14:paraId="133E7966" w14:textId="77777777" w:rsidR="009E3CD4" w:rsidRPr="00AF68D8" w:rsidRDefault="009E3CD4" w:rsidP="009E3CD4">
      <w:pPr>
        <w:contextualSpacing/>
        <w:rPr>
          <w:rFonts w:ascii="Ping Alt Light" w:hAnsi="Ping Alt Light"/>
          <w:b/>
          <w:sz w:val="20"/>
          <w:szCs w:val="20"/>
          <w:lang w:val="en-US"/>
        </w:rPr>
      </w:pPr>
    </w:p>
    <w:p w14:paraId="5EC40A68" w14:textId="77777777" w:rsidR="009E3CD4" w:rsidRPr="00AF68D8" w:rsidRDefault="009E3CD4" w:rsidP="009E3CD4">
      <w:pPr>
        <w:contextualSpacing/>
        <w:rPr>
          <w:rFonts w:ascii="Ping Alt Light" w:hAnsi="Ping Alt Light"/>
          <w:sz w:val="20"/>
          <w:szCs w:val="20"/>
          <w:lang w:val="en-US"/>
        </w:rPr>
      </w:pPr>
      <w:proofErr w:type="spellStart"/>
      <w:r w:rsidRPr="00AF68D8">
        <w:rPr>
          <w:rFonts w:ascii="Ping Alt Light" w:hAnsi="Ping Alt Light"/>
          <w:b/>
          <w:sz w:val="20"/>
          <w:szCs w:val="20"/>
          <w:lang w:val="en-US"/>
        </w:rPr>
        <w:t>Ms</w:t>
      </w:r>
      <w:proofErr w:type="spellEnd"/>
      <w:r w:rsidR="00D80A84" w:rsidRPr="00AF68D8">
        <w:rPr>
          <w:rFonts w:ascii="Ping Alt Light" w:hAnsi="Ping Alt Light"/>
          <w:b/>
          <w:sz w:val="20"/>
          <w:szCs w:val="20"/>
          <w:lang w:val="en-US"/>
        </w:rPr>
        <w:t xml:space="preserve"> M.W.L. Van </w:t>
      </w:r>
      <w:proofErr w:type="spellStart"/>
      <w:r w:rsidR="00D80A84" w:rsidRPr="00AF68D8">
        <w:rPr>
          <w:rFonts w:ascii="Ping Alt Light" w:hAnsi="Ping Alt Light"/>
          <w:b/>
          <w:sz w:val="20"/>
          <w:szCs w:val="20"/>
          <w:lang w:val="en-US"/>
        </w:rPr>
        <w:t>Vroonhoven</w:t>
      </w:r>
      <w:proofErr w:type="spellEnd"/>
      <w:r w:rsidR="00D80A84" w:rsidRPr="00AF68D8">
        <w:rPr>
          <w:rFonts w:ascii="Ping Alt Light" w:hAnsi="Ping Alt Light"/>
          <w:sz w:val="20"/>
          <w:szCs w:val="20"/>
          <w:lang w:val="en-US"/>
        </w:rPr>
        <w:br/>
        <w:t xml:space="preserve">- </w:t>
      </w:r>
      <w:r w:rsidRPr="00AF68D8">
        <w:rPr>
          <w:rFonts w:ascii="Ping Alt Light" w:hAnsi="Ping Alt Light"/>
          <w:sz w:val="20"/>
          <w:szCs w:val="20"/>
          <w:lang w:val="en-US"/>
        </w:rPr>
        <w:t>Member of the Dutch Sports Council</w:t>
      </w:r>
    </w:p>
    <w:p w14:paraId="21D01525" w14:textId="77777777" w:rsidR="009E3CD4" w:rsidRPr="00AF68D8" w:rsidRDefault="009E3CD4" w:rsidP="009E3CD4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>- Member of the INSEAD Dutch Council</w:t>
      </w:r>
    </w:p>
    <w:p w14:paraId="46C7EC5B" w14:textId="77777777" w:rsidR="00D80A84" w:rsidRPr="00AF68D8" w:rsidRDefault="00D80A84" w:rsidP="009E3CD4">
      <w:pPr>
        <w:contextualSpacing/>
        <w:rPr>
          <w:rFonts w:ascii="Ping Alt Light" w:hAnsi="Ping Alt Light"/>
          <w:sz w:val="20"/>
          <w:szCs w:val="20"/>
          <w:lang w:val="en-US"/>
        </w:rPr>
      </w:pPr>
      <w:r w:rsidRPr="00AF68D8">
        <w:rPr>
          <w:rFonts w:ascii="Ping Alt Light" w:hAnsi="Ping Alt Light"/>
          <w:sz w:val="20"/>
          <w:szCs w:val="20"/>
          <w:lang w:val="en-US"/>
        </w:rPr>
        <w:t>-</w:t>
      </w:r>
      <w:r w:rsidR="009E3CD4" w:rsidRPr="00AF68D8">
        <w:rPr>
          <w:rFonts w:ascii="Ping Alt Light" w:hAnsi="Ping Alt Light"/>
          <w:sz w:val="20"/>
          <w:szCs w:val="20"/>
          <w:lang w:val="en-US"/>
        </w:rPr>
        <w:t xml:space="preserve"> Member of the Supervisory board of</w:t>
      </w:r>
      <w:r w:rsidRPr="00AF68D8">
        <w:rPr>
          <w:rFonts w:ascii="Ping Alt Light" w:hAnsi="Ping Alt Light"/>
          <w:sz w:val="20"/>
          <w:szCs w:val="20"/>
          <w:lang w:val="en-US"/>
        </w:rPr>
        <w:t xml:space="preserve"> Het </w:t>
      </w:r>
      <w:proofErr w:type="spellStart"/>
      <w:r w:rsidRPr="00AF68D8">
        <w:rPr>
          <w:rFonts w:ascii="Ping Alt Light" w:hAnsi="Ping Alt Light"/>
          <w:sz w:val="20"/>
          <w:szCs w:val="20"/>
          <w:lang w:val="en-US"/>
        </w:rPr>
        <w:t>Nationale</w:t>
      </w:r>
      <w:proofErr w:type="spellEnd"/>
      <w:r w:rsidRPr="00AF68D8">
        <w:rPr>
          <w:rFonts w:ascii="Ping Alt Light" w:hAnsi="Ping Alt Light"/>
          <w:sz w:val="20"/>
          <w:szCs w:val="20"/>
          <w:lang w:val="en-US"/>
        </w:rPr>
        <w:t xml:space="preserve"> Theater</w:t>
      </w:r>
      <w:r w:rsidR="009E3CD4" w:rsidRPr="00AF68D8">
        <w:rPr>
          <w:rFonts w:ascii="Ping Alt Light" w:hAnsi="Ping Alt Light"/>
          <w:sz w:val="20"/>
          <w:szCs w:val="20"/>
          <w:lang w:val="en-US"/>
        </w:rPr>
        <w:t>, The Hague</w:t>
      </w:r>
      <w:r w:rsidRPr="00AF68D8">
        <w:rPr>
          <w:rFonts w:ascii="Ping Alt Light" w:hAnsi="Ping Alt Light"/>
          <w:sz w:val="20"/>
          <w:szCs w:val="20"/>
          <w:lang w:val="en-US"/>
        </w:rPr>
        <w:br/>
      </w:r>
      <w:r w:rsidRPr="00AF68D8">
        <w:rPr>
          <w:rFonts w:ascii="Ping Alt Light" w:hAnsi="Ping Alt Light"/>
          <w:sz w:val="20"/>
          <w:szCs w:val="20"/>
          <w:lang w:val="en-US"/>
        </w:rPr>
        <w:br/>
      </w:r>
    </w:p>
    <w:p w14:paraId="7EC33692" w14:textId="77777777" w:rsidR="009F0D9A" w:rsidRPr="00AF68D8" w:rsidRDefault="009F0D9A" w:rsidP="00D80A84">
      <w:pPr>
        <w:contextualSpacing/>
        <w:rPr>
          <w:rFonts w:ascii="Ping Alt Light" w:hAnsi="Ping Alt Light"/>
          <w:sz w:val="20"/>
          <w:szCs w:val="20"/>
          <w:lang w:val="en-US"/>
        </w:rPr>
      </w:pPr>
    </w:p>
    <w:p w14:paraId="2211853D" w14:textId="77777777" w:rsidR="009F0D9A" w:rsidRPr="00AF68D8" w:rsidRDefault="009F0D9A">
      <w:pPr>
        <w:contextualSpacing/>
        <w:rPr>
          <w:rFonts w:ascii="Ping Alt Light" w:hAnsi="Ping Alt Light"/>
          <w:sz w:val="20"/>
          <w:szCs w:val="20"/>
          <w:lang w:val="en-US"/>
        </w:rPr>
      </w:pPr>
    </w:p>
    <w:sectPr w:rsidR="009F0D9A" w:rsidRPr="00AF68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3679569-9F53-44F0-AC59-AE1356EE0556}"/>
    <w:embedBold r:id="rId2" w:fontKey="{2D14B795-31CF-48C1-A6EA-90A8059289E1}"/>
    <w:embedItalic r:id="rId3" w:fontKey="{0DC42C24-5A6B-44A7-8287-A55D923730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ing Alt Light">
    <w:panose1 w:val="00000000000000000000"/>
    <w:charset w:val="00"/>
    <w:family w:val="modern"/>
    <w:notTrueType/>
    <w:pitch w:val="variable"/>
    <w:sig w:usb0="A00000FF" w:usb1="5001E47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5CF9C7-08A6-40A6-BE50-7628810DEB75}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A84"/>
    <w:rsid w:val="0021237A"/>
    <w:rsid w:val="0031175B"/>
    <w:rsid w:val="00494FEA"/>
    <w:rsid w:val="0058079E"/>
    <w:rsid w:val="005D679D"/>
    <w:rsid w:val="00712F4D"/>
    <w:rsid w:val="00720FA4"/>
    <w:rsid w:val="00790E59"/>
    <w:rsid w:val="007B1AF9"/>
    <w:rsid w:val="008E6E7F"/>
    <w:rsid w:val="009E3CD4"/>
    <w:rsid w:val="009E450D"/>
    <w:rsid w:val="009F0D9A"/>
    <w:rsid w:val="00AA19E5"/>
    <w:rsid w:val="00AF68D8"/>
    <w:rsid w:val="00D472DD"/>
    <w:rsid w:val="00D80A84"/>
    <w:rsid w:val="00DC7F0A"/>
    <w:rsid w:val="00F2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1EC009"/>
  <w15:docId w15:val="{4DAE83CC-6E18-4C8C-AF94-3E1B1C800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80A8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94FE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4F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5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EEE7E366</Template>
  <TotalTime>1</TotalTime>
  <Pages>2</Pages>
  <Words>373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Gemeentemuseum Den Haag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de Haij</dc:creator>
  <cp:keywords/>
  <dc:description/>
  <cp:lastModifiedBy>Anne de Haij</cp:lastModifiedBy>
  <cp:revision>3</cp:revision>
  <dcterms:created xsi:type="dcterms:W3CDTF">2019-12-19T14:04:00Z</dcterms:created>
  <dcterms:modified xsi:type="dcterms:W3CDTF">2019-12-19T14:17:00Z</dcterms:modified>
</cp:coreProperties>
</file>